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83DC2E" w14:textId="77777777" w:rsidR="00E05830" w:rsidRDefault="00E05830" w:rsidP="00E05830">
      <w:pPr>
        <w:widowControl w:val="0"/>
        <w:rPr>
          <w:b/>
          <w:szCs w:val="20"/>
        </w:rPr>
      </w:pPr>
    </w:p>
    <w:p w14:paraId="521A3C3F" w14:textId="77777777" w:rsidR="00E05830" w:rsidRDefault="00E05830" w:rsidP="00E05830">
      <w:pPr>
        <w:widowControl w:val="0"/>
        <w:rPr>
          <w:b/>
          <w:szCs w:val="20"/>
        </w:rPr>
      </w:pPr>
    </w:p>
    <w:p w14:paraId="538616E0" w14:textId="77777777" w:rsidR="00E05830" w:rsidRPr="006D0D01" w:rsidRDefault="00E05830" w:rsidP="00E05830">
      <w:pPr>
        <w:widowControl w:val="0"/>
        <w:rPr>
          <w:b/>
          <w:sz w:val="24"/>
          <w:szCs w:val="24"/>
        </w:rPr>
      </w:pPr>
    </w:p>
    <w:p w14:paraId="5A286EFB" w14:textId="726D7996" w:rsidR="00E05830" w:rsidRPr="006D0D01" w:rsidRDefault="004713DC" w:rsidP="003008E5">
      <w:pPr>
        <w:widowControl w:val="0"/>
        <w:jc w:val="center"/>
        <w:rPr>
          <w:b/>
          <w:sz w:val="24"/>
          <w:szCs w:val="24"/>
        </w:rPr>
      </w:pPr>
      <w:r w:rsidRPr="006D0D01">
        <w:rPr>
          <w:b/>
          <w:sz w:val="24"/>
          <w:szCs w:val="24"/>
        </w:rPr>
        <w:t>Bingoplade 1 (modul 1)</w:t>
      </w:r>
      <w:r w:rsidR="005A1C39">
        <w:rPr>
          <w:b/>
          <w:noProof/>
          <w:sz w:val="24"/>
          <w:szCs w:val="24"/>
        </w:rPr>
        <w:drawing>
          <wp:inline distT="0" distB="0" distL="0" distR="0" wp14:anchorId="580BD0A7" wp14:editId="13081A18">
            <wp:extent cx="469265" cy="469265"/>
            <wp:effectExtent l="0" t="0" r="6985" b="698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r w:rsidR="00337171">
        <w:rPr>
          <w:b/>
          <w:noProof/>
          <w:sz w:val="24"/>
          <w:szCs w:val="24"/>
        </w:rPr>
        <w:drawing>
          <wp:inline distT="0" distB="0" distL="0" distR="0" wp14:anchorId="18913ED5" wp14:editId="3828F700">
            <wp:extent cx="304800" cy="30480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bookmarkStart w:id="0" w:name="_GoBack"/>
      <w:bookmarkEnd w:id="0"/>
    </w:p>
    <w:p w14:paraId="5C368AB1" w14:textId="77777777" w:rsidR="00E05830" w:rsidRDefault="00E05830" w:rsidP="00E05830">
      <w:pPr>
        <w:widowControl w:val="0"/>
        <w:rPr>
          <w:b/>
          <w:szCs w:val="20"/>
        </w:rPr>
      </w:pPr>
    </w:p>
    <w:tbl>
      <w:tblPr>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43"/>
      </w:tblGrid>
      <w:tr w:rsidR="00E05830" w14:paraId="405E61FE" w14:textId="77777777" w:rsidTr="00FD0320">
        <w:tc>
          <w:tcPr>
            <w:tcW w:w="3009" w:type="dxa"/>
            <w:shd w:val="clear" w:color="auto" w:fill="auto"/>
            <w:tcMar>
              <w:top w:w="100" w:type="dxa"/>
              <w:left w:w="100" w:type="dxa"/>
              <w:bottom w:w="100" w:type="dxa"/>
              <w:right w:w="100" w:type="dxa"/>
            </w:tcMar>
          </w:tcPr>
          <w:p w14:paraId="33739DA4" w14:textId="77777777" w:rsidR="00E05830" w:rsidRPr="007A4E55" w:rsidRDefault="00E05830" w:rsidP="00797F3D">
            <w:pPr>
              <w:widowControl w:val="0"/>
              <w:rPr>
                <w:b/>
                <w:bCs/>
                <w:sz w:val="22"/>
                <w:szCs w:val="24"/>
              </w:rPr>
            </w:pPr>
            <w:r w:rsidRPr="007A4E55">
              <w:rPr>
                <w:b/>
                <w:bCs/>
                <w:sz w:val="22"/>
                <w:szCs w:val="24"/>
              </w:rPr>
              <w:t>Post 1</w:t>
            </w:r>
          </w:p>
          <w:p w14:paraId="75736149" w14:textId="77777777" w:rsidR="00E05830" w:rsidRPr="007A4E55" w:rsidRDefault="00E05830" w:rsidP="00797F3D">
            <w:pPr>
              <w:widowControl w:val="0"/>
              <w:rPr>
                <w:sz w:val="22"/>
                <w:szCs w:val="24"/>
              </w:rPr>
            </w:pPr>
            <w:r w:rsidRPr="007A4E55">
              <w:rPr>
                <w:sz w:val="22"/>
                <w:szCs w:val="24"/>
              </w:rPr>
              <w:t>Tag en selfie ved et stort træ</w:t>
            </w:r>
          </w:p>
          <w:p w14:paraId="66681D03" w14:textId="77777777" w:rsidR="00E05830" w:rsidRDefault="00E05830" w:rsidP="00797F3D">
            <w:pPr>
              <w:widowControl w:val="0"/>
            </w:pPr>
          </w:p>
          <w:p w14:paraId="432DE0B8" w14:textId="77777777" w:rsidR="00E05830" w:rsidRDefault="00E05830" w:rsidP="00797F3D">
            <w:pPr>
              <w:widowControl w:val="0"/>
            </w:pPr>
            <w:r>
              <w:rPr>
                <w:noProof/>
              </w:rPr>
              <w:drawing>
                <wp:inline distT="114300" distB="114300" distL="114300" distR="114300" wp14:anchorId="6DC22C36" wp14:editId="4D26F3AD">
                  <wp:extent cx="1771650" cy="1181100"/>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1771650" cy="1181100"/>
                          </a:xfrm>
                          <a:prstGeom prst="rect">
                            <a:avLst/>
                          </a:prstGeom>
                          <a:ln/>
                        </pic:spPr>
                      </pic:pic>
                    </a:graphicData>
                  </a:graphic>
                </wp:inline>
              </w:drawing>
            </w:r>
          </w:p>
        </w:tc>
        <w:tc>
          <w:tcPr>
            <w:tcW w:w="3010" w:type="dxa"/>
            <w:shd w:val="clear" w:color="auto" w:fill="auto"/>
            <w:tcMar>
              <w:top w:w="100" w:type="dxa"/>
              <w:left w:w="100" w:type="dxa"/>
              <w:bottom w:w="100" w:type="dxa"/>
              <w:right w:w="100" w:type="dxa"/>
            </w:tcMar>
          </w:tcPr>
          <w:p w14:paraId="5212CA82" w14:textId="77777777" w:rsidR="00E05830" w:rsidRPr="007A4E55" w:rsidRDefault="00E05830" w:rsidP="00797F3D">
            <w:pPr>
              <w:widowControl w:val="0"/>
              <w:rPr>
                <w:b/>
                <w:bCs/>
                <w:sz w:val="22"/>
                <w:szCs w:val="24"/>
              </w:rPr>
            </w:pPr>
            <w:r w:rsidRPr="007A4E55">
              <w:rPr>
                <w:b/>
                <w:bCs/>
                <w:sz w:val="22"/>
                <w:szCs w:val="24"/>
              </w:rPr>
              <w:t>Post 2</w:t>
            </w:r>
          </w:p>
          <w:p w14:paraId="35EFCAFF" w14:textId="77777777" w:rsidR="00E05830" w:rsidRPr="007A4E55" w:rsidRDefault="00E05830" w:rsidP="00797F3D">
            <w:pPr>
              <w:widowControl w:val="0"/>
              <w:rPr>
                <w:sz w:val="22"/>
                <w:szCs w:val="24"/>
              </w:rPr>
            </w:pPr>
            <w:r w:rsidRPr="007A4E55">
              <w:rPr>
                <w:sz w:val="22"/>
                <w:szCs w:val="24"/>
              </w:rPr>
              <w:t>Tag en selfie ved et supermarked</w:t>
            </w:r>
          </w:p>
          <w:p w14:paraId="4B4B7672" w14:textId="77777777" w:rsidR="00E05830" w:rsidRDefault="00E05830" w:rsidP="00797F3D">
            <w:pPr>
              <w:widowControl w:val="0"/>
            </w:pPr>
          </w:p>
          <w:p w14:paraId="290BDD24" w14:textId="77777777" w:rsidR="00E05830" w:rsidRDefault="00E05830" w:rsidP="00797F3D">
            <w:pPr>
              <w:widowControl w:val="0"/>
            </w:pPr>
            <w:r>
              <w:rPr>
                <w:noProof/>
              </w:rPr>
              <w:drawing>
                <wp:inline distT="0" distB="0" distL="0" distR="0" wp14:anchorId="6A5F0897" wp14:editId="38AAF8D7">
                  <wp:extent cx="1784350" cy="1022350"/>
                  <wp:effectExtent l="0" t="0" r="6350" b="635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85778" cy="1023168"/>
                          </a:xfrm>
                          <a:prstGeom prst="rect">
                            <a:avLst/>
                          </a:prstGeom>
                        </pic:spPr>
                      </pic:pic>
                    </a:graphicData>
                  </a:graphic>
                </wp:inline>
              </w:drawing>
            </w:r>
          </w:p>
        </w:tc>
        <w:tc>
          <w:tcPr>
            <w:tcW w:w="3043" w:type="dxa"/>
            <w:shd w:val="clear" w:color="auto" w:fill="auto"/>
            <w:tcMar>
              <w:top w:w="100" w:type="dxa"/>
              <w:left w:w="100" w:type="dxa"/>
              <w:bottom w:w="100" w:type="dxa"/>
              <w:right w:w="100" w:type="dxa"/>
            </w:tcMar>
          </w:tcPr>
          <w:p w14:paraId="472F6CDE" w14:textId="77777777" w:rsidR="00E05830" w:rsidRPr="007A4E55" w:rsidRDefault="00E05830" w:rsidP="00797F3D">
            <w:pPr>
              <w:widowControl w:val="0"/>
              <w:rPr>
                <w:b/>
                <w:bCs/>
                <w:sz w:val="22"/>
                <w:szCs w:val="24"/>
              </w:rPr>
            </w:pPr>
            <w:r w:rsidRPr="007A4E55">
              <w:rPr>
                <w:b/>
                <w:bCs/>
                <w:sz w:val="22"/>
                <w:szCs w:val="24"/>
              </w:rPr>
              <w:t>Post 3</w:t>
            </w:r>
          </w:p>
          <w:p w14:paraId="017062BC" w14:textId="77777777" w:rsidR="00E05830" w:rsidRPr="007A4E55" w:rsidRDefault="00E05830" w:rsidP="00797F3D">
            <w:pPr>
              <w:widowControl w:val="0"/>
              <w:rPr>
                <w:sz w:val="22"/>
                <w:szCs w:val="24"/>
              </w:rPr>
            </w:pPr>
            <w:r w:rsidRPr="007A4E55">
              <w:rPr>
                <w:sz w:val="22"/>
                <w:szCs w:val="24"/>
              </w:rPr>
              <w:t xml:space="preserve">Tag en selfie foran en cafe/ restaurant </w:t>
            </w:r>
          </w:p>
          <w:p w14:paraId="4F8870DB" w14:textId="77777777" w:rsidR="00E05830" w:rsidRDefault="00E05830" w:rsidP="00797F3D">
            <w:pPr>
              <w:widowControl w:val="0"/>
            </w:pPr>
            <w:r>
              <w:rPr>
                <w:noProof/>
              </w:rPr>
              <w:drawing>
                <wp:inline distT="0" distB="0" distL="0" distR="0" wp14:anchorId="632D1B7F" wp14:editId="5484B240">
                  <wp:extent cx="1784350" cy="1857375"/>
                  <wp:effectExtent l="0" t="0" r="6350" b="952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84350" cy="1857375"/>
                          </a:xfrm>
                          <a:prstGeom prst="rect">
                            <a:avLst/>
                          </a:prstGeom>
                        </pic:spPr>
                      </pic:pic>
                    </a:graphicData>
                  </a:graphic>
                </wp:inline>
              </w:drawing>
            </w:r>
          </w:p>
        </w:tc>
      </w:tr>
      <w:tr w:rsidR="00E05830" w14:paraId="5CFBF402" w14:textId="77777777" w:rsidTr="00D31081">
        <w:trPr>
          <w:trHeight w:val="3152"/>
        </w:trPr>
        <w:tc>
          <w:tcPr>
            <w:tcW w:w="3009" w:type="dxa"/>
            <w:shd w:val="clear" w:color="auto" w:fill="auto"/>
            <w:tcMar>
              <w:top w:w="100" w:type="dxa"/>
              <w:left w:w="100" w:type="dxa"/>
              <w:bottom w:w="100" w:type="dxa"/>
              <w:right w:w="100" w:type="dxa"/>
            </w:tcMar>
          </w:tcPr>
          <w:p w14:paraId="7FE229CE" w14:textId="77777777" w:rsidR="00E05830" w:rsidRPr="007A4E55" w:rsidRDefault="00E05830" w:rsidP="00797F3D">
            <w:pPr>
              <w:widowControl w:val="0"/>
              <w:rPr>
                <w:b/>
                <w:bCs/>
                <w:sz w:val="22"/>
                <w:szCs w:val="24"/>
              </w:rPr>
            </w:pPr>
            <w:r w:rsidRPr="007A4E55">
              <w:rPr>
                <w:b/>
                <w:bCs/>
                <w:sz w:val="22"/>
                <w:szCs w:val="24"/>
              </w:rPr>
              <w:t>Post 4</w:t>
            </w:r>
          </w:p>
          <w:p w14:paraId="226AD08E" w14:textId="77777777" w:rsidR="00E05830" w:rsidRPr="007A4E55" w:rsidRDefault="00E05830" w:rsidP="00797F3D">
            <w:pPr>
              <w:widowControl w:val="0"/>
              <w:rPr>
                <w:sz w:val="22"/>
                <w:szCs w:val="24"/>
              </w:rPr>
            </w:pPr>
            <w:r w:rsidRPr="007A4E55">
              <w:rPr>
                <w:sz w:val="22"/>
                <w:szCs w:val="24"/>
              </w:rPr>
              <w:t>Tag en selfie i en skov eller park</w:t>
            </w:r>
          </w:p>
          <w:p w14:paraId="76CF8FDB" w14:textId="77777777" w:rsidR="00E05830" w:rsidRDefault="00E05830" w:rsidP="00797F3D">
            <w:pPr>
              <w:widowControl w:val="0"/>
            </w:pPr>
          </w:p>
          <w:p w14:paraId="259EF7A8" w14:textId="77777777" w:rsidR="00E05830" w:rsidRDefault="00E05830" w:rsidP="00797F3D">
            <w:pPr>
              <w:widowControl w:val="0"/>
              <w:rPr>
                <w:noProof/>
              </w:rPr>
            </w:pPr>
            <w:r>
              <w:rPr>
                <w:noProof/>
              </w:rPr>
              <w:drawing>
                <wp:inline distT="114300" distB="114300" distL="114300" distR="114300" wp14:anchorId="01B7164C" wp14:editId="6D790766">
                  <wp:extent cx="1771650" cy="1092200"/>
                  <wp:effectExtent l="0" t="0" r="0" b="0"/>
                  <wp:docPr id="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a:stretch>
                            <a:fillRect/>
                          </a:stretch>
                        </pic:blipFill>
                        <pic:spPr>
                          <a:xfrm>
                            <a:off x="0" y="0"/>
                            <a:ext cx="1771650" cy="1092200"/>
                          </a:xfrm>
                          <a:prstGeom prst="rect">
                            <a:avLst/>
                          </a:prstGeom>
                          <a:ln/>
                        </pic:spPr>
                      </pic:pic>
                    </a:graphicData>
                  </a:graphic>
                </wp:inline>
              </w:drawing>
            </w:r>
          </w:p>
          <w:p w14:paraId="13CEAE36" w14:textId="1239AF01" w:rsidR="00D31081" w:rsidRPr="00D31081" w:rsidRDefault="00D31081" w:rsidP="00D31081"/>
        </w:tc>
        <w:tc>
          <w:tcPr>
            <w:tcW w:w="3010" w:type="dxa"/>
            <w:shd w:val="clear" w:color="auto" w:fill="auto"/>
            <w:tcMar>
              <w:top w:w="100" w:type="dxa"/>
              <w:left w:w="100" w:type="dxa"/>
              <w:bottom w:w="100" w:type="dxa"/>
              <w:right w:w="100" w:type="dxa"/>
            </w:tcMar>
          </w:tcPr>
          <w:p w14:paraId="7AFE0596" w14:textId="77777777" w:rsidR="00E05830" w:rsidRPr="007A4E55" w:rsidRDefault="00E05830" w:rsidP="00797F3D">
            <w:pPr>
              <w:widowControl w:val="0"/>
              <w:rPr>
                <w:b/>
                <w:bCs/>
                <w:sz w:val="22"/>
                <w:szCs w:val="24"/>
              </w:rPr>
            </w:pPr>
            <w:r w:rsidRPr="007A4E55">
              <w:rPr>
                <w:b/>
                <w:bCs/>
                <w:sz w:val="22"/>
                <w:szCs w:val="24"/>
              </w:rPr>
              <w:t>Post 5</w:t>
            </w:r>
          </w:p>
          <w:p w14:paraId="0F7AF24F" w14:textId="604BBC2D" w:rsidR="00E05830" w:rsidRPr="00D31081" w:rsidRDefault="00E05830" w:rsidP="00797F3D">
            <w:pPr>
              <w:widowControl w:val="0"/>
              <w:rPr>
                <w:sz w:val="22"/>
                <w:szCs w:val="24"/>
              </w:rPr>
            </w:pPr>
            <w:r w:rsidRPr="007A4E55">
              <w:rPr>
                <w:sz w:val="22"/>
                <w:szCs w:val="24"/>
              </w:rPr>
              <w:t>Tag en selfie ved et springvand/vandløb/sø</w:t>
            </w:r>
          </w:p>
          <w:p w14:paraId="7AAE8D0C" w14:textId="10242D3E" w:rsidR="00E05830" w:rsidRDefault="00E05830" w:rsidP="00D015DF">
            <w:pPr>
              <w:widowControl w:val="0"/>
              <w:jc w:val="center"/>
            </w:pPr>
          </w:p>
          <w:p w14:paraId="15660916" w14:textId="717C036B" w:rsidR="00D31081" w:rsidRPr="00D31081" w:rsidRDefault="00D31081" w:rsidP="00D31081">
            <w:pPr>
              <w:widowControl w:val="0"/>
              <w:jc w:val="center"/>
              <w:rPr>
                <w:noProof/>
              </w:rPr>
            </w:pPr>
            <w:r>
              <w:rPr>
                <w:noProof/>
              </w:rPr>
              <w:drawing>
                <wp:inline distT="0" distB="0" distL="0" distR="0" wp14:anchorId="7E09FA47" wp14:editId="05A64CBD">
                  <wp:extent cx="1784132" cy="1205865"/>
                  <wp:effectExtent l="0" t="0" r="698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7500" cy="1221659"/>
                          </a:xfrm>
                          <a:prstGeom prst="rect">
                            <a:avLst/>
                          </a:prstGeom>
                        </pic:spPr>
                      </pic:pic>
                    </a:graphicData>
                  </a:graphic>
                </wp:inline>
              </w:drawing>
            </w:r>
          </w:p>
        </w:tc>
        <w:tc>
          <w:tcPr>
            <w:tcW w:w="3043" w:type="dxa"/>
            <w:shd w:val="clear" w:color="auto" w:fill="auto"/>
            <w:tcMar>
              <w:top w:w="100" w:type="dxa"/>
              <w:left w:w="100" w:type="dxa"/>
              <w:bottom w:w="100" w:type="dxa"/>
              <w:right w:w="100" w:type="dxa"/>
            </w:tcMar>
          </w:tcPr>
          <w:p w14:paraId="0677510F" w14:textId="77777777" w:rsidR="00E05830" w:rsidRPr="007A4E55" w:rsidRDefault="00E05830" w:rsidP="00797F3D">
            <w:pPr>
              <w:widowControl w:val="0"/>
              <w:rPr>
                <w:b/>
                <w:bCs/>
                <w:sz w:val="22"/>
                <w:szCs w:val="24"/>
              </w:rPr>
            </w:pPr>
            <w:r w:rsidRPr="007A4E55">
              <w:rPr>
                <w:b/>
                <w:bCs/>
                <w:sz w:val="22"/>
                <w:szCs w:val="24"/>
              </w:rPr>
              <w:t>Post 6</w:t>
            </w:r>
          </w:p>
          <w:p w14:paraId="2A6D6B8A" w14:textId="77777777" w:rsidR="00E05830" w:rsidRPr="007A4E55" w:rsidRDefault="00E05830" w:rsidP="00797F3D">
            <w:pPr>
              <w:widowControl w:val="0"/>
              <w:rPr>
                <w:sz w:val="22"/>
                <w:szCs w:val="24"/>
              </w:rPr>
            </w:pPr>
            <w:r w:rsidRPr="007A4E55">
              <w:rPr>
                <w:sz w:val="22"/>
                <w:szCs w:val="24"/>
              </w:rPr>
              <w:t>Tag en selfie ved skolen</w:t>
            </w:r>
          </w:p>
          <w:p w14:paraId="42C364B9" w14:textId="77777777" w:rsidR="00E05830" w:rsidRDefault="00E05830" w:rsidP="00797F3D">
            <w:pPr>
              <w:widowControl w:val="0"/>
            </w:pPr>
            <w:r>
              <w:rPr>
                <w:noProof/>
              </w:rPr>
              <w:drawing>
                <wp:inline distT="0" distB="0" distL="0" distR="0" wp14:anchorId="24544E3C" wp14:editId="514A0F97">
                  <wp:extent cx="1784350" cy="1784350"/>
                  <wp:effectExtent l="0" t="0" r="6350" b="635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84350" cy="1784350"/>
                          </a:xfrm>
                          <a:prstGeom prst="rect">
                            <a:avLst/>
                          </a:prstGeom>
                        </pic:spPr>
                      </pic:pic>
                    </a:graphicData>
                  </a:graphic>
                </wp:inline>
              </w:drawing>
            </w:r>
          </w:p>
        </w:tc>
      </w:tr>
      <w:tr w:rsidR="00E05830" w14:paraId="655C1443" w14:textId="77777777" w:rsidTr="00FD0320">
        <w:tc>
          <w:tcPr>
            <w:tcW w:w="3009" w:type="dxa"/>
            <w:shd w:val="clear" w:color="auto" w:fill="auto"/>
            <w:tcMar>
              <w:top w:w="100" w:type="dxa"/>
              <w:left w:w="100" w:type="dxa"/>
              <w:bottom w:w="100" w:type="dxa"/>
              <w:right w:w="100" w:type="dxa"/>
            </w:tcMar>
          </w:tcPr>
          <w:p w14:paraId="48CCD2A8" w14:textId="77777777" w:rsidR="00E05830" w:rsidRPr="007A4E55" w:rsidRDefault="00E05830" w:rsidP="00797F3D">
            <w:pPr>
              <w:widowControl w:val="0"/>
              <w:rPr>
                <w:b/>
                <w:bCs/>
                <w:sz w:val="22"/>
                <w:szCs w:val="24"/>
              </w:rPr>
            </w:pPr>
            <w:r w:rsidRPr="007A4E55">
              <w:rPr>
                <w:b/>
                <w:bCs/>
                <w:sz w:val="22"/>
                <w:szCs w:val="24"/>
              </w:rPr>
              <w:t>Post 7</w:t>
            </w:r>
          </w:p>
          <w:p w14:paraId="74BA6061" w14:textId="1A69736D" w:rsidR="00E05830" w:rsidRPr="007A4E55" w:rsidRDefault="00E05830" w:rsidP="00797F3D">
            <w:pPr>
              <w:widowControl w:val="0"/>
              <w:rPr>
                <w:sz w:val="22"/>
                <w:szCs w:val="24"/>
              </w:rPr>
            </w:pPr>
            <w:r w:rsidRPr="007A4E55">
              <w:rPr>
                <w:sz w:val="22"/>
                <w:szCs w:val="24"/>
              </w:rPr>
              <w:t>Tag en selfie med en fu</w:t>
            </w:r>
            <w:r w:rsidR="00917DA4">
              <w:rPr>
                <w:sz w:val="22"/>
                <w:szCs w:val="24"/>
              </w:rPr>
              <w:t>gl</w:t>
            </w:r>
            <w:r w:rsidRPr="007A4E55">
              <w:rPr>
                <w:sz w:val="22"/>
                <w:szCs w:val="24"/>
              </w:rPr>
              <w:t xml:space="preserve"> </w:t>
            </w:r>
          </w:p>
          <w:p w14:paraId="2D1051EA" w14:textId="77777777" w:rsidR="00E05830" w:rsidRDefault="00E05830" w:rsidP="00797F3D">
            <w:pPr>
              <w:widowControl w:val="0"/>
            </w:pPr>
          </w:p>
          <w:p w14:paraId="66234E67" w14:textId="571DC259" w:rsidR="00E05830" w:rsidRDefault="00E05830" w:rsidP="00D015DF">
            <w:pPr>
              <w:widowControl w:val="0"/>
              <w:jc w:val="center"/>
            </w:pPr>
            <w:r>
              <w:rPr>
                <w:noProof/>
              </w:rPr>
              <w:drawing>
                <wp:inline distT="114300" distB="114300" distL="114300" distR="114300" wp14:anchorId="2144F740" wp14:editId="4BA26A86">
                  <wp:extent cx="1299842" cy="1306830"/>
                  <wp:effectExtent l="0" t="0" r="0" b="762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1305231" cy="1312248"/>
                          </a:xfrm>
                          <a:prstGeom prst="rect">
                            <a:avLst/>
                          </a:prstGeom>
                          <a:ln/>
                        </pic:spPr>
                      </pic:pic>
                    </a:graphicData>
                  </a:graphic>
                </wp:inline>
              </w:drawing>
            </w:r>
          </w:p>
        </w:tc>
        <w:tc>
          <w:tcPr>
            <w:tcW w:w="3010" w:type="dxa"/>
            <w:shd w:val="clear" w:color="auto" w:fill="auto"/>
            <w:tcMar>
              <w:top w:w="100" w:type="dxa"/>
              <w:left w:w="100" w:type="dxa"/>
              <w:bottom w:w="100" w:type="dxa"/>
              <w:right w:w="100" w:type="dxa"/>
            </w:tcMar>
          </w:tcPr>
          <w:p w14:paraId="7383C1CC" w14:textId="77777777" w:rsidR="00E05830" w:rsidRPr="007A4E55" w:rsidRDefault="00E05830" w:rsidP="00797F3D">
            <w:pPr>
              <w:widowControl w:val="0"/>
              <w:rPr>
                <w:b/>
                <w:bCs/>
                <w:sz w:val="22"/>
                <w:szCs w:val="24"/>
              </w:rPr>
            </w:pPr>
            <w:r w:rsidRPr="007A4E55">
              <w:rPr>
                <w:b/>
                <w:bCs/>
                <w:sz w:val="22"/>
                <w:szCs w:val="24"/>
              </w:rPr>
              <w:t>Post 8</w:t>
            </w:r>
          </w:p>
          <w:p w14:paraId="20AE9D08" w14:textId="7C37EDA6" w:rsidR="00E05830" w:rsidRPr="007A4E55" w:rsidRDefault="00E05830" w:rsidP="00797F3D">
            <w:pPr>
              <w:widowControl w:val="0"/>
              <w:rPr>
                <w:sz w:val="22"/>
                <w:szCs w:val="24"/>
              </w:rPr>
            </w:pPr>
            <w:r w:rsidRPr="007A4E55">
              <w:rPr>
                <w:sz w:val="22"/>
                <w:szCs w:val="24"/>
              </w:rPr>
              <w:t>Tag en selfie ved noget streetart</w:t>
            </w:r>
            <w:r w:rsidR="00CA5575">
              <w:rPr>
                <w:sz w:val="22"/>
                <w:szCs w:val="24"/>
              </w:rPr>
              <w:t xml:space="preserve"> eller </w:t>
            </w:r>
            <w:r w:rsidR="00530795" w:rsidRPr="007A4E55">
              <w:rPr>
                <w:sz w:val="22"/>
                <w:szCs w:val="24"/>
              </w:rPr>
              <w:t>graffiti</w:t>
            </w:r>
          </w:p>
          <w:p w14:paraId="65CB015D" w14:textId="77777777" w:rsidR="00E05830" w:rsidRDefault="00E05830" w:rsidP="00797F3D">
            <w:pPr>
              <w:widowControl w:val="0"/>
            </w:pPr>
            <w:r>
              <w:rPr>
                <w:noProof/>
              </w:rPr>
              <w:drawing>
                <wp:inline distT="114300" distB="114300" distL="114300" distR="114300" wp14:anchorId="1650C4A1" wp14:editId="339416F3">
                  <wp:extent cx="1771650" cy="1231900"/>
                  <wp:effectExtent l="0" t="0" r="0" b="0"/>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1771650" cy="1231900"/>
                          </a:xfrm>
                          <a:prstGeom prst="rect">
                            <a:avLst/>
                          </a:prstGeom>
                          <a:ln/>
                        </pic:spPr>
                      </pic:pic>
                    </a:graphicData>
                  </a:graphic>
                </wp:inline>
              </w:drawing>
            </w:r>
          </w:p>
        </w:tc>
        <w:tc>
          <w:tcPr>
            <w:tcW w:w="3043" w:type="dxa"/>
            <w:shd w:val="clear" w:color="auto" w:fill="auto"/>
            <w:tcMar>
              <w:top w:w="100" w:type="dxa"/>
              <w:left w:w="100" w:type="dxa"/>
              <w:bottom w:w="100" w:type="dxa"/>
              <w:right w:w="100" w:type="dxa"/>
            </w:tcMar>
          </w:tcPr>
          <w:p w14:paraId="3800353C" w14:textId="77777777" w:rsidR="00E05830" w:rsidRPr="007A4E55" w:rsidRDefault="00E05830" w:rsidP="00797F3D">
            <w:pPr>
              <w:widowControl w:val="0"/>
              <w:rPr>
                <w:b/>
                <w:bCs/>
                <w:sz w:val="22"/>
                <w:szCs w:val="24"/>
              </w:rPr>
            </w:pPr>
            <w:r w:rsidRPr="007A4E55">
              <w:rPr>
                <w:b/>
                <w:bCs/>
                <w:sz w:val="22"/>
                <w:szCs w:val="24"/>
              </w:rPr>
              <w:t>Post 9</w:t>
            </w:r>
          </w:p>
          <w:p w14:paraId="7B072093" w14:textId="2A45E792" w:rsidR="00E05830" w:rsidRPr="007A4E55" w:rsidRDefault="00E05830" w:rsidP="00797F3D">
            <w:pPr>
              <w:widowControl w:val="0"/>
              <w:rPr>
                <w:sz w:val="22"/>
                <w:szCs w:val="24"/>
              </w:rPr>
            </w:pPr>
            <w:r w:rsidRPr="007A4E55">
              <w:rPr>
                <w:sz w:val="22"/>
                <w:szCs w:val="24"/>
              </w:rPr>
              <w:t>Tag en selfie ved et busstop</w:t>
            </w:r>
            <w:r w:rsidR="00394C7C">
              <w:rPr>
                <w:sz w:val="22"/>
                <w:szCs w:val="24"/>
              </w:rPr>
              <w:t>pe</w:t>
            </w:r>
            <w:r w:rsidRPr="007A4E55">
              <w:rPr>
                <w:sz w:val="22"/>
                <w:szCs w:val="24"/>
              </w:rPr>
              <w:t>sted</w:t>
            </w:r>
            <w:r w:rsidR="009F0DA1" w:rsidRPr="007A4E55">
              <w:rPr>
                <w:sz w:val="22"/>
                <w:szCs w:val="24"/>
              </w:rPr>
              <w:t xml:space="preserve"> eller station</w:t>
            </w:r>
          </w:p>
          <w:p w14:paraId="5B79A92D" w14:textId="77777777" w:rsidR="00E05830" w:rsidRDefault="00E05830" w:rsidP="00797F3D">
            <w:pPr>
              <w:widowControl w:val="0"/>
            </w:pPr>
            <w:r>
              <w:t xml:space="preserve">    </w:t>
            </w:r>
            <w:r>
              <w:rPr>
                <w:noProof/>
              </w:rPr>
              <w:drawing>
                <wp:inline distT="0" distB="0" distL="0" distR="0" wp14:anchorId="53414689" wp14:editId="0A3BE2F2">
                  <wp:extent cx="1784350" cy="988695"/>
                  <wp:effectExtent l="0" t="0" r="6350" b="190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84350" cy="988695"/>
                          </a:xfrm>
                          <a:prstGeom prst="rect">
                            <a:avLst/>
                          </a:prstGeom>
                        </pic:spPr>
                      </pic:pic>
                    </a:graphicData>
                  </a:graphic>
                </wp:inline>
              </w:drawing>
            </w:r>
          </w:p>
        </w:tc>
      </w:tr>
    </w:tbl>
    <w:p w14:paraId="63EDD337" w14:textId="77777777" w:rsidR="00E05830" w:rsidRPr="00E05830" w:rsidRDefault="00E05830" w:rsidP="006D0D01">
      <w:pPr>
        <w:widowControl w:val="0"/>
        <w:autoSpaceDE w:val="0"/>
        <w:autoSpaceDN w:val="0"/>
        <w:adjustRightInd w:val="0"/>
        <w:rPr>
          <w:rFonts w:asciiTheme="majorHAnsi" w:hAnsiTheme="majorHAnsi" w:cstheme="majorHAnsi"/>
          <w:color w:val="1A181C"/>
          <w:sz w:val="40"/>
          <w:szCs w:val="40"/>
          <w:lang w:eastAsia="ja-JP"/>
        </w:rPr>
      </w:pPr>
    </w:p>
    <w:sectPr w:rsidR="00E05830" w:rsidRPr="00E05830" w:rsidSect="00FD0320">
      <w:headerReference w:type="even" r:id="rId19"/>
      <w:headerReference w:type="default" r:id="rId20"/>
      <w:footerReference w:type="even" r:id="rId21"/>
      <w:footerReference w:type="default" r:id="rId22"/>
      <w:headerReference w:type="first" r:id="rId23"/>
      <w:pgSz w:w="11900" w:h="16820"/>
      <w:pgMar w:top="0" w:right="985" w:bottom="1701" w:left="1134"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2CA3CB" w14:textId="77777777" w:rsidR="00460440" w:rsidRDefault="00460440" w:rsidP="00720AA1">
      <w:r>
        <w:separator/>
      </w:r>
    </w:p>
  </w:endnote>
  <w:endnote w:type="continuationSeparator" w:id="0">
    <w:p w14:paraId="4CDB8AEA" w14:textId="77777777" w:rsidR="00460440" w:rsidRDefault="00460440" w:rsidP="00720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D849C" w14:textId="77777777" w:rsidR="0032223D" w:rsidRDefault="0032223D" w:rsidP="00594B51">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4EB147D5" w14:textId="77777777" w:rsidR="0032223D" w:rsidRDefault="0032223D" w:rsidP="00594B51">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05444" w14:textId="77777777" w:rsidR="0032223D" w:rsidRDefault="0032223D" w:rsidP="00594B51">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523F71">
      <w:rPr>
        <w:rStyle w:val="Sidetal"/>
        <w:noProof/>
      </w:rPr>
      <w:t>1</w:t>
    </w:r>
    <w:r>
      <w:rPr>
        <w:rStyle w:val="Sidetal"/>
      </w:rPr>
      <w:fldChar w:fldCharType="end"/>
    </w:r>
  </w:p>
  <w:p w14:paraId="3FAA03CB" w14:textId="77777777" w:rsidR="0032223D" w:rsidRDefault="0032223D" w:rsidP="00594B51">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C3030E" w14:textId="77777777" w:rsidR="00460440" w:rsidRDefault="00460440" w:rsidP="00720AA1">
      <w:r>
        <w:separator/>
      </w:r>
    </w:p>
  </w:footnote>
  <w:footnote w:type="continuationSeparator" w:id="0">
    <w:p w14:paraId="7E5B0EC1" w14:textId="77777777" w:rsidR="00460440" w:rsidRDefault="00460440" w:rsidP="00720A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B42DD" w14:textId="77777777" w:rsidR="0032223D" w:rsidRDefault="00460440">
    <w:pPr>
      <w:pStyle w:val="Sidehoved"/>
    </w:pPr>
    <w:r>
      <w:rPr>
        <w:noProof/>
        <w:lang w:val="en-US" w:eastAsia="da-DK"/>
      </w:rPr>
      <w:pict w14:anchorId="4C2C92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wrap-edited:f;mso-position-horizontal:center;mso-position-horizontal-relative:margin;mso-position-vertical:center;mso-position-vertical-relative:margin" wrapcoords="5549 18984 -27 19022 -27 19676 326 19888 462 19907 788 20195 1033 20522 1088 21138 979 21446 897 21561 17764 21561 17682 21446 17546 21138 21273 20849 21355 20522 21600 20195 21600 19291 13057 19291 13057 18984 5549 18984">
          <v:imagedata r:id="rId1" o:title="DSI brevpapir s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3A37D" w14:textId="75B25F30" w:rsidR="009A0F92" w:rsidRPr="009A0F92" w:rsidRDefault="009A0F92" w:rsidP="00D7123D">
    <w:pPr>
      <w:pStyle w:val="Sidehoved"/>
      <w:rPr>
        <w:sz w:val="22"/>
        <w:szCs w:val="24"/>
      </w:rPr>
    </w:pPr>
    <w:r w:rsidRPr="007676BA">
      <w:rPr>
        <w:sz w:val="22"/>
        <w:szCs w:val="24"/>
      </w:rPr>
      <w:t>Fjernundervisning i idræt</w:t>
    </w:r>
    <w:r>
      <w:rPr>
        <w:sz w:val="22"/>
        <w:szCs w:val="24"/>
      </w:rPr>
      <w:t xml:space="preserve"> for udskolingen</w:t>
    </w:r>
  </w:p>
  <w:p w14:paraId="2DA60740" w14:textId="6A51A3BE" w:rsidR="0032223D" w:rsidRDefault="0032223D" w:rsidP="00D7123D">
    <w:pPr>
      <w:pStyle w:val="Sidehoved"/>
    </w:pPr>
    <w:r w:rsidRPr="00EA3271">
      <w:rPr>
        <w:noProof/>
        <w:sz w:val="36"/>
        <w:szCs w:val="40"/>
        <w:lang w:val="en-US" w:eastAsia="da-DK"/>
      </w:rPr>
      <w:drawing>
        <wp:anchor distT="0" distB="0" distL="114300" distR="114300" simplePos="0" relativeHeight="251662336" behindDoc="0" locked="0" layoutInCell="1" allowOverlap="1" wp14:anchorId="65022C90" wp14:editId="3646DEDE">
          <wp:simplePos x="0" y="0"/>
          <wp:positionH relativeFrom="margin">
            <wp:posOffset>4297680</wp:posOffset>
          </wp:positionH>
          <wp:positionV relativeFrom="paragraph">
            <wp:posOffset>-18415</wp:posOffset>
          </wp:positionV>
          <wp:extent cx="2409190" cy="641350"/>
          <wp:effectExtent l="0" t="0" r="0" b="6350"/>
          <wp:wrapSquare wrapText="bothSides"/>
          <wp:docPr id="15" name="Billede 15" descr="Billedresultat for dansk skoleidrÃ¦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dansk skoleidrÃ¦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19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5830">
      <w:t xml:space="preserve">Ide af: Line </w:t>
    </w:r>
    <w:r w:rsidR="003008E5">
      <w:t xml:space="preserve">Ingemann Hornbech - </w:t>
    </w:r>
    <w:r w:rsidR="00E05830">
      <w:t>Albertslund Lilleskole</w:t>
    </w:r>
  </w:p>
  <w:p w14:paraId="5570FEEF" w14:textId="77777777" w:rsidR="0032223D" w:rsidRDefault="00460440">
    <w:pPr>
      <w:pStyle w:val="Sidehoved"/>
    </w:pPr>
    <w:r>
      <w:rPr>
        <w:noProof/>
        <w:lang w:val="en-US" w:eastAsia="da-DK"/>
      </w:rPr>
      <w:pict w14:anchorId="51FC16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3pt;height:841.9pt;z-index:-251658240;mso-wrap-edited:f;mso-position-horizontal:center;mso-position-horizontal-relative:margin;mso-position-vertical:center;mso-position-vertical-relative:margin" wrapcoords="5549 18984 -27 19022 -27 19676 326 19888 462 19907 788 20195 1033 20522 1088 21138 979 21446 897 21561 17764 21561 17682 21446 17546 21138 21273 20849 21355 20522 21600 20195 21600 19291 13057 19291 13057 18984 5549 18984">
          <v:imagedata r:id="rId2" o:title="DSI brevpapir s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42DC7" w14:textId="77777777" w:rsidR="0032223D" w:rsidRDefault="00460440">
    <w:pPr>
      <w:pStyle w:val="Sidehoved"/>
    </w:pPr>
    <w:r>
      <w:rPr>
        <w:noProof/>
        <w:lang w:val="en-US" w:eastAsia="da-DK"/>
      </w:rPr>
      <w:pict w14:anchorId="4EE92E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6192;mso-wrap-edited:f;mso-position-horizontal:center;mso-position-horizontal-relative:margin;mso-position-vertical:center;mso-position-vertical-relative:margin" wrapcoords="5549 18984 -27 19022 -27 19676 326 19888 462 19907 788 20195 1033 20522 1088 21138 979 21446 897 21561 17764 21561 17682 21446 17546 21138 21273 20849 21355 20522 21600 20195 21600 19291 13057 19291 13057 18984 5549 18984">
          <v:imagedata r:id="rId1" o:title="DSI brevpapir s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055DEB"/>
    <w:multiLevelType w:val="hybridMultilevel"/>
    <w:tmpl w:val="82847A7A"/>
    <w:lvl w:ilvl="0" w:tplc="7464ABB8">
      <w:numFmt w:val="bullet"/>
      <w:lvlText w:val="-"/>
      <w:lvlJc w:val="left"/>
      <w:pPr>
        <w:ind w:left="720" w:hanging="360"/>
      </w:pPr>
      <w:rPr>
        <w:rFonts w:ascii="Times New Roman" w:eastAsia="Times New Roman" w:hAnsi="Times New Roman"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DE864C0"/>
    <w:multiLevelType w:val="multilevel"/>
    <w:tmpl w:val="D2E05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822F66"/>
    <w:multiLevelType w:val="multilevel"/>
    <w:tmpl w:val="38940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0C21029"/>
    <w:multiLevelType w:val="hybridMultilevel"/>
    <w:tmpl w:val="2EAA8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656153"/>
    <w:multiLevelType w:val="hybridMultilevel"/>
    <w:tmpl w:val="16A64430"/>
    <w:lvl w:ilvl="0" w:tplc="7464ABB8">
      <w:numFmt w:val="bullet"/>
      <w:lvlText w:val="-"/>
      <w:lvlJc w:val="left"/>
      <w:pPr>
        <w:ind w:left="720" w:hanging="360"/>
      </w:pPr>
      <w:rPr>
        <w:rFonts w:ascii="Times New Roman" w:eastAsia="Times New Roman" w:hAnsi="Times New Roman"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592647C8"/>
    <w:multiLevelType w:val="multilevel"/>
    <w:tmpl w:val="16CE6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3D352F7"/>
    <w:multiLevelType w:val="hybridMultilevel"/>
    <w:tmpl w:val="06BA5668"/>
    <w:lvl w:ilvl="0" w:tplc="F64A116E">
      <w:start w:val="1"/>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7D945928"/>
    <w:multiLevelType w:val="multilevel"/>
    <w:tmpl w:val="3FC25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0"/>
  </w:num>
  <w:num w:numId="3">
    <w:abstractNumId w:val="4"/>
  </w:num>
  <w:num w:numId="4">
    <w:abstractNumId w:val="0"/>
  </w:num>
  <w:num w:numId="5">
    <w:abstractNumId w:val="3"/>
  </w:num>
  <w:num w:numId="6">
    <w:abstractNumId w:val="1"/>
  </w:num>
  <w:num w:numId="7">
    <w:abstractNumId w:val="6"/>
  </w:num>
  <w:num w:numId="8">
    <w:abstractNumId w:val="7"/>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defaultTabStop w:val="1304"/>
  <w:hyphenationZone w:val="425"/>
  <w:drawingGridHorizontalSpacing w:val="12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8BF"/>
    <w:rsid w:val="00014AA1"/>
    <w:rsid w:val="00034877"/>
    <w:rsid w:val="00045492"/>
    <w:rsid w:val="00056402"/>
    <w:rsid w:val="00073947"/>
    <w:rsid w:val="00074E34"/>
    <w:rsid w:val="000C013B"/>
    <w:rsid w:val="000E1FDD"/>
    <w:rsid w:val="00121EE1"/>
    <w:rsid w:val="00126E2E"/>
    <w:rsid w:val="00156BE9"/>
    <w:rsid w:val="00157FC8"/>
    <w:rsid w:val="00164200"/>
    <w:rsid w:val="001705B0"/>
    <w:rsid w:val="001742CE"/>
    <w:rsid w:val="00197C68"/>
    <w:rsid w:val="001A61F6"/>
    <w:rsid w:val="001A6C28"/>
    <w:rsid w:val="001C340E"/>
    <w:rsid w:val="001D0FB2"/>
    <w:rsid w:val="001D7C87"/>
    <w:rsid w:val="001D7D55"/>
    <w:rsid w:val="001E5901"/>
    <w:rsid w:val="00210ECF"/>
    <w:rsid w:val="00214B3C"/>
    <w:rsid w:val="00226748"/>
    <w:rsid w:val="0023729B"/>
    <w:rsid w:val="00245897"/>
    <w:rsid w:val="00252910"/>
    <w:rsid w:val="00260AF9"/>
    <w:rsid w:val="002625D1"/>
    <w:rsid w:val="00262CDB"/>
    <w:rsid w:val="002A084B"/>
    <w:rsid w:val="002A123B"/>
    <w:rsid w:val="002A5A1E"/>
    <w:rsid w:val="002E0D3F"/>
    <w:rsid w:val="003008E5"/>
    <w:rsid w:val="00312BA0"/>
    <w:rsid w:val="00313B20"/>
    <w:rsid w:val="0032223D"/>
    <w:rsid w:val="00324F3E"/>
    <w:rsid w:val="00337171"/>
    <w:rsid w:val="00355933"/>
    <w:rsid w:val="00362268"/>
    <w:rsid w:val="00362EDA"/>
    <w:rsid w:val="00394C7C"/>
    <w:rsid w:val="003A391A"/>
    <w:rsid w:val="003B100C"/>
    <w:rsid w:val="003D01FB"/>
    <w:rsid w:val="003D5406"/>
    <w:rsid w:val="003E14C8"/>
    <w:rsid w:val="003E20DD"/>
    <w:rsid w:val="003F400A"/>
    <w:rsid w:val="00403C22"/>
    <w:rsid w:val="0040653C"/>
    <w:rsid w:val="00411259"/>
    <w:rsid w:val="0041560E"/>
    <w:rsid w:val="00416C56"/>
    <w:rsid w:val="004207BA"/>
    <w:rsid w:val="004228D7"/>
    <w:rsid w:val="00444AEB"/>
    <w:rsid w:val="0045142A"/>
    <w:rsid w:val="004521C0"/>
    <w:rsid w:val="0045348E"/>
    <w:rsid w:val="00460440"/>
    <w:rsid w:val="004713DC"/>
    <w:rsid w:val="00471900"/>
    <w:rsid w:val="0048468A"/>
    <w:rsid w:val="00487A0F"/>
    <w:rsid w:val="004A19EA"/>
    <w:rsid w:val="004A361C"/>
    <w:rsid w:val="004C3B2D"/>
    <w:rsid w:val="004E0547"/>
    <w:rsid w:val="004E331D"/>
    <w:rsid w:val="00505EDA"/>
    <w:rsid w:val="005061F0"/>
    <w:rsid w:val="0051278C"/>
    <w:rsid w:val="00522F68"/>
    <w:rsid w:val="00523F71"/>
    <w:rsid w:val="00524BE6"/>
    <w:rsid w:val="00530795"/>
    <w:rsid w:val="005554F2"/>
    <w:rsid w:val="00584381"/>
    <w:rsid w:val="00585505"/>
    <w:rsid w:val="00593F60"/>
    <w:rsid w:val="00594B51"/>
    <w:rsid w:val="005A1C39"/>
    <w:rsid w:val="005B4800"/>
    <w:rsid w:val="005B66DE"/>
    <w:rsid w:val="005F0890"/>
    <w:rsid w:val="00602D61"/>
    <w:rsid w:val="00651D50"/>
    <w:rsid w:val="006522D8"/>
    <w:rsid w:val="00664A98"/>
    <w:rsid w:val="00686F1B"/>
    <w:rsid w:val="006A2020"/>
    <w:rsid w:val="006D0D01"/>
    <w:rsid w:val="006E52F5"/>
    <w:rsid w:val="00716947"/>
    <w:rsid w:val="00717F30"/>
    <w:rsid w:val="00720AA1"/>
    <w:rsid w:val="00726499"/>
    <w:rsid w:val="00746D73"/>
    <w:rsid w:val="00753B46"/>
    <w:rsid w:val="00757DAA"/>
    <w:rsid w:val="00771725"/>
    <w:rsid w:val="007803A0"/>
    <w:rsid w:val="007A4E55"/>
    <w:rsid w:val="007B380F"/>
    <w:rsid w:val="007C7F0E"/>
    <w:rsid w:val="007E0872"/>
    <w:rsid w:val="007F3120"/>
    <w:rsid w:val="007F51D4"/>
    <w:rsid w:val="007F7CC2"/>
    <w:rsid w:val="00801F30"/>
    <w:rsid w:val="0083017E"/>
    <w:rsid w:val="00832360"/>
    <w:rsid w:val="008464A7"/>
    <w:rsid w:val="00870479"/>
    <w:rsid w:val="0088651B"/>
    <w:rsid w:val="008F0719"/>
    <w:rsid w:val="00900BB7"/>
    <w:rsid w:val="00917DA4"/>
    <w:rsid w:val="009266A8"/>
    <w:rsid w:val="009270D2"/>
    <w:rsid w:val="00936931"/>
    <w:rsid w:val="00943FBE"/>
    <w:rsid w:val="00950386"/>
    <w:rsid w:val="0097504A"/>
    <w:rsid w:val="0097521A"/>
    <w:rsid w:val="00986772"/>
    <w:rsid w:val="00992255"/>
    <w:rsid w:val="00993926"/>
    <w:rsid w:val="009A0F92"/>
    <w:rsid w:val="009A5426"/>
    <w:rsid w:val="009B01A9"/>
    <w:rsid w:val="009C1B2B"/>
    <w:rsid w:val="009F0DA1"/>
    <w:rsid w:val="00A32023"/>
    <w:rsid w:val="00A44DE2"/>
    <w:rsid w:val="00A55B76"/>
    <w:rsid w:val="00A73B3A"/>
    <w:rsid w:val="00A751E0"/>
    <w:rsid w:val="00AA533C"/>
    <w:rsid w:val="00AB57E0"/>
    <w:rsid w:val="00AE040E"/>
    <w:rsid w:val="00AE189F"/>
    <w:rsid w:val="00B2668B"/>
    <w:rsid w:val="00B635DF"/>
    <w:rsid w:val="00B63CA1"/>
    <w:rsid w:val="00B64B4D"/>
    <w:rsid w:val="00B86B14"/>
    <w:rsid w:val="00B96E57"/>
    <w:rsid w:val="00C65E90"/>
    <w:rsid w:val="00C72ACB"/>
    <w:rsid w:val="00C9232F"/>
    <w:rsid w:val="00CA5575"/>
    <w:rsid w:val="00CA6093"/>
    <w:rsid w:val="00CB3E30"/>
    <w:rsid w:val="00CE09A0"/>
    <w:rsid w:val="00CE38BF"/>
    <w:rsid w:val="00CF1CB8"/>
    <w:rsid w:val="00D015DF"/>
    <w:rsid w:val="00D046E3"/>
    <w:rsid w:val="00D2390C"/>
    <w:rsid w:val="00D31081"/>
    <w:rsid w:val="00D600DA"/>
    <w:rsid w:val="00D641AF"/>
    <w:rsid w:val="00D7123D"/>
    <w:rsid w:val="00DB771C"/>
    <w:rsid w:val="00DC732B"/>
    <w:rsid w:val="00DD6DAB"/>
    <w:rsid w:val="00DE5396"/>
    <w:rsid w:val="00DF2391"/>
    <w:rsid w:val="00DF7EB6"/>
    <w:rsid w:val="00E05830"/>
    <w:rsid w:val="00E141B5"/>
    <w:rsid w:val="00E15F9F"/>
    <w:rsid w:val="00E20602"/>
    <w:rsid w:val="00E27B54"/>
    <w:rsid w:val="00E27B82"/>
    <w:rsid w:val="00E54640"/>
    <w:rsid w:val="00E6171D"/>
    <w:rsid w:val="00E84BE2"/>
    <w:rsid w:val="00EA0328"/>
    <w:rsid w:val="00EA3271"/>
    <w:rsid w:val="00EE6CAC"/>
    <w:rsid w:val="00EF5A1E"/>
    <w:rsid w:val="00F06465"/>
    <w:rsid w:val="00F15590"/>
    <w:rsid w:val="00F311E5"/>
    <w:rsid w:val="00F5785A"/>
    <w:rsid w:val="00F6508E"/>
    <w:rsid w:val="00F82649"/>
    <w:rsid w:val="00F859B8"/>
    <w:rsid w:val="00FA09EE"/>
    <w:rsid w:val="00FA7CDC"/>
    <w:rsid w:val="00FB5187"/>
    <w:rsid w:val="00FD0320"/>
    <w:rsid w:val="00FE48B4"/>
    <w:rsid w:val="00FF1C4F"/>
  </w:rsids>
  <m:mathPr>
    <m:mathFont m:val="Cambria Math"/>
    <m:brkBin m:val="before"/>
    <m:brkBinSub m:val="--"/>
    <m:smallFrac m:val="0"/>
    <m:dispDef m:val="0"/>
    <m:lMargin m:val="0"/>
    <m:rMargin m:val="0"/>
    <m:defJc m:val="centerGroup"/>
    <m:wrapRight/>
    <m:intLim m:val="subSup"/>
    <m:naryLim m:val="subSup"/>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1AA6577"/>
  <w15:docId w15:val="{3ED71978-D19F-4950-8D10-28F978872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a-DK"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AA533C"/>
    <w:pPr>
      <w:spacing w:after="0"/>
    </w:pPr>
    <w:rPr>
      <w:color w:val="404040" w:themeColor="text1" w:themeTint="BF"/>
      <w:sz w:val="20"/>
      <w:szCs w:val="22"/>
      <w:lang w:eastAsia="en-US"/>
    </w:rPr>
  </w:style>
  <w:style w:type="paragraph" w:styleId="Overskrift1">
    <w:name w:val="heading 1"/>
    <w:basedOn w:val="Normal"/>
    <w:next w:val="Normal"/>
    <w:link w:val="Overskrift1Tegn"/>
    <w:uiPriority w:val="9"/>
    <w:qFormat/>
    <w:rsid w:val="00C72ACB"/>
    <w:pPr>
      <w:keepNext/>
      <w:keepLines/>
      <w:spacing w:before="480"/>
      <w:outlineLvl w:val="0"/>
    </w:pPr>
    <w:rPr>
      <w:rFonts w:asciiTheme="majorHAnsi" w:eastAsiaTheme="majorEastAsia" w:hAnsiTheme="majorHAnsi" w:cstheme="majorBidi"/>
      <w:b/>
      <w:bCs/>
      <w:color w:val="345A8A" w:themeColor="accent1" w:themeShade="B5"/>
      <w:sz w:val="32"/>
      <w:szCs w:val="32"/>
      <w:lang w:eastAsia="da-DK"/>
    </w:rPr>
  </w:style>
  <w:style w:type="paragraph" w:styleId="Overskrift2">
    <w:name w:val="heading 2"/>
    <w:basedOn w:val="Normal"/>
    <w:next w:val="Normal"/>
    <w:link w:val="Overskrift2Tegn"/>
    <w:uiPriority w:val="9"/>
    <w:unhideWhenUsed/>
    <w:qFormat/>
    <w:rsid w:val="00C72ACB"/>
    <w:pPr>
      <w:keepNext/>
      <w:keepLines/>
      <w:spacing w:before="200"/>
      <w:outlineLvl w:val="1"/>
    </w:pPr>
    <w:rPr>
      <w:rFonts w:asciiTheme="majorHAnsi" w:eastAsiaTheme="majorEastAsia" w:hAnsiTheme="majorHAnsi" w:cstheme="majorBidi"/>
      <w:b/>
      <w:bCs/>
      <w:color w:val="4F81BD" w:themeColor="accent1"/>
      <w:sz w:val="26"/>
      <w:szCs w:val="26"/>
      <w:lang w:eastAsia="da-DK"/>
    </w:rPr>
  </w:style>
  <w:style w:type="paragraph" w:styleId="Overskrift3">
    <w:name w:val="heading 3"/>
    <w:basedOn w:val="Normal"/>
    <w:next w:val="Normal"/>
    <w:link w:val="Overskrift3Tegn"/>
    <w:uiPriority w:val="9"/>
    <w:unhideWhenUsed/>
    <w:qFormat/>
    <w:rsid w:val="00D046E3"/>
    <w:pPr>
      <w:keepNext/>
      <w:keepLines/>
      <w:spacing w:before="20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720AA1"/>
    <w:pPr>
      <w:tabs>
        <w:tab w:val="center" w:pos="4819"/>
        <w:tab w:val="right" w:pos="9638"/>
      </w:tabs>
    </w:pPr>
  </w:style>
  <w:style w:type="character" w:customStyle="1" w:styleId="SidehovedTegn">
    <w:name w:val="Sidehoved Tegn"/>
    <w:basedOn w:val="Standardskrifttypeiafsnit"/>
    <w:link w:val="Sidehoved"/>
    <w:uiPriority w:val="99"/>
    <w:rsid w:val="00720AA1"/>
  </w:style>
  <w:style w:type="paragraph" w:styleId="Sidefod">
    <w:name w:val="footer"/>
    <w:basedOn w:val="Normal"/>
    <w:link w:val="SidefodTegn"/>
    <w:uiPriority w:val="99"/>
    <w:unhideWhenUsed/>
    <w:rsid w:val="00720AA1"/>
    <w:pPr>
      <w:tabs>
        <w:tab w:val="center" w:pos="4819"/>
        <w:tab w:val="right" w:pos="9638"/>
      </w:tabs>
    </w:pPr>
  </w:style>
  <w:style w:type="character" w:customStyle="1" w:styleId="SidefodTegn">
    <w:name w:val="Sidefod Tegn"/>
    <w:basedOn w:val="Standardskrifttypeiafsnit"/>
    <w:link w:val="Sidefod"/>
    <w:uiPriority w:val="99"/>
    <w:rsid w:val="00720AA1"/>
  </w:style>
  <w:style w:type="paragraph" w:styleId="Listeafsnit">
    <w:name w:val="List Paragraph"/>
    <w:basedOn w:val="Normal"/>
    <w:uiPriority w:val="34"/>
    <w:qFormat/>
    <w:rsid w:val="00AA533C"/>
    <w:pPr>
      <w:ind w:left="720"/>
      <w:contextualSpacing/>
    </w:pPr>
  </w:style>
  <w:style w:type="paragraph" w:styleId="NormalWeb">
    <w:name w:val="Normal (Web)"/>
    <w:basedOn w:val="Normal"/>
    <w:uiPriority w:val="99"/>
    <w:unhideWhenUsed/>
    <w:rsid w:val="00AA533C"/>
    <w:rPr>
      <w:rFonts w:ascii="Times New Roman" w:hAnsi="Times New Roman" w:cs="Times New Roman"/>
      <w:sz w:val="24"/>
      <w:szCs w:val="24"/>
    </w:rPr>
  </w:style>
  <w:style w:type="character" w:customStyle="1" w:styleId="manchet">
    <w:name w:val="manchet"/>
    <w:basedOn w:val="Standardskrifttypeiafsnit"/>
    <w:rsid w:val="00AA533C"/>
  </w:style>
  <w:style w:type="character" w:styleId="Hyperlink">
    <w:name w:val="Hyperlink"/>
    <w:basedOn w:val="Standardskrifttypeiafsnit"/>
    <w:uiPriority w:val="99"/>
    <w:unhideWhenUsed/>
    <w:rsid w:val="00073947"/>
    <w:rPr>
      <w:color w:val="0000FF" w:themeColor="hyperlink"/>
      <w:u w:val="single"/>
    </w:rPr>
  </w:style>
  <w:style w:type="character" w:customStyle="1" w:styleId="Overskrift1Tegn">
    <w:name w:val="Overskrift 1 Tegn"/>
    <w:basedOn w:val="Standardskrifttypeiafsnit"/>
    <w:link w:val="Overskrift1"/>
    <w:uiPriority w:val="9"/>
    <w:rsid w:val="00C72ACB"/>
    <w:rPr>
      <w:rFonts w:asciiTheme="majorHAnsi" w:eastAsiaTheme="majorEastAsia" w:hAnsiTheme="majorHAnsi" w:cstheme="majorBidi"/>
      <w:b/>
      <w:bCs/>
      <w:color w:val="345A8A" w:themeColor="accent1" w:themeShade="B5"/>
      <w:sz w:val="32"/>
      <w:szCs w:val="32"/>
      <w:lang w:eastAsia="da-DK"/>
    </w:rPr>
  </w:style>
  <w:style w:type="character" w:customStyle="1" w:styleId="Overskrift2Tegn">
    <w:name w:val="Overskrift 2 Tegn"/>
    <w:basedOn w:val="Standardskrifttypeiafsnit"/>
    <w:link w:val="Overskrift2"/>
    <w:uiPriority w:val="9"/>
    <w:rsid w:val="00C72ACB"/>
    <w:rPr>
      <w:rFonts w:asciiTheme="majorHAnsi" w:eastAsiaTheme="majorEastAsia" w:hAnsiTheme="majorHAnsi" w:cstheme="majorBidi"/>
      <w:b/>
      <w:bCs/>
      <w:color w:val="4F81BD" w:themeColor="accent1"/>
      <w:sz w:val="26"/>
      <w:szCs w:val="26"/>
      <w:lang w:eastAsia="da-DK"/>
    </w:rPr>
  </w:style>
  <w:style w:type="table" w:styleId="Tabel-Gitter">
    <w:name w:val="Table Grid"/>
    <w:basedOn w:val="Tabel-Normal"/>
    <w:uiPriority w:val="59"/>
    <w:rsid w:val="00C72ACB"/>
    <w:pPr>
      <w:spacing w:after="0"/>
    </w:pPr>
    <w:rPr>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uiPriority w:val="99"/>
    <w:semiHidden/>
    <w:unhideWhenUsed/>
    <w:rsid w:val="00C72ACB"/>
    <w:rPr>
      <w:sz w:val="18"/>
      <w:szCs w:val="18"/>
    </w:rPr>
  </w:style>
  <w:style w:type="paragraph" w:styleId="Kommentartekst">
    <w:name w:val="annotation text"/>
    <w:basedOn w:val="Normal"/>
    <w:link w:val="KommentartekstTegn"/>
    <w:uiPriority w:val="99"/>
    <w:semiHidden/>
    <w:unhideWhenUsed/>
    <w:rsid w:val="00C72ACB"/>
    <w:rPr>
      <w:color w:val="auto"/>
      <w:sz w:val="24"/>
      <w:szCs w:val="24"/>
      <w:lang w:eastAsia="da-DK"/>
    </w:rPr>
  </w:style>
  <w:style w:type="character" w:customStyle="1" w:styleId="KommentartekstTegn">
    <w:name w:val="Kommentartekst Tegn"/>
    <w:basedOn w:val="Standardskrifttypeiafsnit"/>
    <w:link w:val="Kommentartekst"/>
    <w:uiPriority w:val="99"/>
    <w:semiHidden/>
    <w:rsid w:val="00C72ACB"/>
    <w:rPr>
      <w:lang w:eastAsia="da-DK"/>
    </w:rPr>
  </w:style>
  <w:style w:type="paragraph" w:styleId="Markeringsbobletekst">
    <w:name w:val="Balloon Text"/>
    <w:basedOn w:val="Normal"/>
    <w:link w:val="MarkeringsbobletekstTegn"/>
    <w:uiPriority w:val="99"/>
    <w:semiHidden/>
    <w:unhideWhenUsed/>
    <w:rsid w:val="00C72ACB"/>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C72ACB"/>
    <w:rPr>
      <w:rFonts w:ascii="Segoe UI" w:hAnsi="Segoe UI" w:cs="Segoe UI"/>
      <w:color w:val="404040" w:themeColor="text1" w:themeTint="BF"/>
      <w:sz w:val="18"/>
      <w:szCs w:val="18"/>
      <w:lang w:val="fr-FR" w:eastAsia="en-US"/>
    </w:rPr>
  </w:style>
  <w:style w:type="paragraph" w:styleId="Kommentaremne">
    <w:name w:val="annotation subject"/>
    <w:basedOn w:val="Kommentartekst"/>
    <w:next w:val="Kommentartekst"/>
    <w:link w:val="KommentaremneTegn"/>
    <w:uiPriority w:val="99"/>
    <w:semiHidden/>
    <w:unhideWhenUsed/>
    <w:rsid w:val="003D01FB"/>
    <w:rPr>
      <w:b/>
      <w:bCs/>
      <w:color w:val="404040" w:themeColor="text1" w:themeTint="BF"/>
      <w:sz w:val="20"/>
      <w:szCs w:val="20"/>
      <w:lang w:val="fr-FR" w:eastAsia="en-US"/>
    </w:rPr>
  </w:style>
  <w:style w:type="character" w:customStyle="1" w:styleId="KommentaremneTegn">
    <w:name w:val="Kommentaremne Tegn"/>
    <w:basedOn w:val="KommentartekstTegn"/>
    <w:link w:val="Kommentaremne"/>
    <w:uiPriority w:val="99"/>
    <w:semiHidden/>
    <w:rsid w:val="003D01FB"/>
    <w:rPr>
      <w:b/>
      <w:bCs/>
      <w:color w:val="404040" w:themeColor="text1" w:themeTint="BF"/>
      <w:sz w:val="20"/>
      <w:szCs w:val="20"/>
      <w:lang w:val="fr-FR" w:eastAsia="en-US"/>
    </w:rPr>
  </w:style>
  <w:style w:type="character" w:styleId="BesgtLink">
    <w:name w:val="FollowedHyperlink"/>
    <w:basedOn w:val="Standardskrifttypeiafsnit"/>
    <w:uiPriority w:val="99"/>
    <w:semiHidden/>
    <w:unhideWhenUsed/>
    <w:rsid w:val="006E52F5"/>
    <w:rPr>
      <w:color w:val="800080" w:themeColor="followedHyperlink"/>
      <w:u w:val="single"/>
    </w:rPr>
  </w:style>
  <w:style w:type="character" w:customStyle="1" w:styleId="Overskrift3Tegn">
    <w:name w:val="Overskrift 3 Tegn"/>
    <w:basedOn w:val="Standardskrifttypeiafsnit"/>
    <w:link w:val="Overskrift3"/>
    <w:uiPriority w:val="9"/>
    <w:rsid w:val="00D046E3"/>
    <w:rPr>
      <w:rFonts w:asciiTheme="majorHAnsi" w:eastAsiaTheme="majorEastAsia" w:hAnsiTheme="majorHAnsi" w:cstheme="majorBidi"/>
      <w:b/>
      <w:bCs/>
      <w:color w:val="4F81BD" w:themeColor="accent1"/>
      <w:sz w:val="20"/>
      <w:szCs w:val="22"/>
      <w:lang w:val="fr-FR" w:eastAsia="en-US"/>
    </w:rPr>
  </w:style>
  <w:style w:type="character" w:styleId="Sidetal">
    <w:name w:val="page number"/>
    <w:basedOn w:val="Standardskrifttypeiafsnit"/>
    <w:uiPriority w:val="99"/>
    <w:semiHidden/>
    <w:unhideWhenUsed/>
    <w:rsid w:val="00594B51"/>
  </w:style>
  <w:style w:type="paragraph" w:styleId="Billedtekst">
    <w:name w:val="caption"/>
    <w:basedOn w:val="Normal"/>
    <w:next w:val="Normal"/>
    <w:uiPriority w:val="35"/>
    <w:unhideWhenUsed/>
    <w:qFormat/>
    <w:rsid w:val="00074E34"/>
    <w:pPr>
      <w:spacing w:after="200"/>
    </w:pPr>
    <w:rPr>
      <w:b/>
      <w:bCs/>
      <w:color w:val="4F81BD" w:themeColor="accent1"/>
      <w:sz w:val="18"/>
      <w:szCs w:val="18"/>
    </w:rPr>
  </w:style>
  <w:style w:type="paragraph" w:styleId="Ingenafstand">
    <w:name w:val="No Spacing"/>
    <w:uiPriority w:val="1"/>
    <w:qFormat/>
    <w:rsid w:val="00074E34"/>
    <w:pPr>
      <w:spacing w:after="0"/>
    </w:pPr>
    <w:rPr>
      <w:color w:val="404040" w:themeColor="text1" w:themeTint="BF"/>
      <w:sz w:val="2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328497">
      <w:bodyDiv w:val="1"/>
      <w:marLeft w:val="0"/>
      <w:marRight w:val="0"/>
      <w:marTop w:val="0"/>
      <w:marBottom w:val="0"/>
      <w:divBdr>
        <w:top w:val="none" w:sz="0" w:space="0" w:color="auto"/>
        <w:left w:val="none" w:sz="0" w:space="0" w:color="auto"/>
        <w:bottom w:val="none" w:sz="0" w:space="0" w:color="auto"/>
        <w:right w:val="none" w:sz="0" w:space="0" w:color="auto"/>
      </w:divBdr>
    </w:div>
    <w:div w:id="709693653">
      <w:bodyDiv w:val="1"/>
      <w:marLeft w:val="0"/>
      <w:marRight w:val="0"/>
      <w:marTop w:val="0"/>
      <w:marBottom w:val="0"/>
      <w:divBdr>
        <w:top w:val="none" w:sz="0" w:space="0" w:color="auto"/>
        <w:left w:val="none" w:sz="0" w:space="0" w:color="auto"/>
        <w:bottom w:val="none" w:sz="0" w:space="0" w:color="auto"/>
        <w:right w:val="none" w:sz="0" w:space="0" w:color="auto"/>
      </w:divBdr>
    </w:div>
    <w:div w:id="847716131">
      <w:bodyDiv w:val="1"/>
      <w:marLeft w:val="0"/>
      <w:marRight w:val="0"/>
      <w:marTop w:val="0"/>
      <w:marBottom w:val="0"/>
      <w:divBdr>
        <w:top w:val="none" w:sz="0" w:space="0" w:color="auto"/>
        <w:left w:val="none" w:sz="0" w:space="0" w:color="auto"/>
        <w:bottom w:val="none" w:sz="0" w:space="0" w:color="auto"/>
        <w:right w:val="none" w:sz="0" w:space="0" w:color="auto"/>
      </w:divBdr>
    </w:div>
    <w:div w:id="9566470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_rels/header2.xml.rels><?xml version="1.0" encoding="UTF-8" standalone="yes"?>
<Relationships xmlns="http://schemas.openxmlformats.org/package/2006/relationships"><Relationship Id="rId2" Type="http://schemas.openxmlformats.org/officeDocument/2006/relationships/image" Target="media/image12.emf"/><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L:\ADMINISTRATION\Brevpapir\Brevpapir%20uden%20logo%20med%20vandm&#230;rke%20i%20bunden.dotx"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lassisk kontor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7123A-1A92-49D9-B4AC-4FE9EC90D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Brevpapir uden logo med vandmærke i bunden</Template>
  <TotalTime>0</TotalTime>
  <Pages>1</Pages>
  <Words>64</Words>
  <Characters>393</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HELDINGgrafiker</Company>
  <LinksUpToDate>false</LinksUpToDate>
  <CharactersWithSpaces>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Signe Asferg Rasmussen</dc:creator>
  <cp:lastModifiedBy>Anebine Danielsen</cp:lastModifiedBy>
  <cp:revision>3</cp:revision>
  <cp:lastPrinted>2020-04-22T06:53:00Z</cp:lastPrinted>
  <dcterms:created xsi:type="dcterms:W3CDTF">2020-05-03T07:33:00Z</dcterms:created>
  <dcterms:modified xsi:type="dcterms:W3CDTF">2020-05-03T07:33:00Z</dcterms:modified>
</cp:coreProperties>
</file>